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5"/>
        <w:gridCol w:w="635"/>
        <w:gridCol w:w="2504"/>
        <w:gridCol w:w="253"/>
        <w:gridCol w:w="6660"/>
      </w:tblGrid>
      <w:tr w:rsidR="003D1B71" w14:paraId="02395461" w14:textId="77777777" w:rsidTr="00027A1D">
        <w:trPr>
          <w:trHeight w:val="2148"/>
        </w:trPr>
        <w:tc>
          <w:tcPr>
            <w:tcW w:w="3864" w:type="dxa"/>
            <w:gridSpan w:val="3"/>
            <w:vMerge w:val="restart"/>
            <w:tcBorders>
              <w:bottom w:val="nil"/>
            </w:tcBorders>
          </w:tcPr>
          <w:p w14:paraId="4DB84B2E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ED9365B" wp14:editId="0D216382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6907E6" w14:textId="2DBBBE20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D9365B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" stroked="f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14:paraId="286907E6" w14:textId="2DBBBE20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3" w:type="dxa"/>
            <w:vMerge w:val="restart"/>
            <w:tcBorders>
              <w:bottom w:val="nil"/>
            </w:tcBorders>
          </w:tcPr>
          <w:p w14:paraId="3228F4C9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60" w:type="dxa"/>
            <w:tcBorders>
              <w:bottom w:val="nil"/>
            </w:tcBorders>
          </w:tcPr>
          <w:p w14:paraId="68438B06" w14:textId="15DB6C5B" w:rsidR="003D1B71" w:rsidRPr="00310F17" w:rsidRDefault="00027A1D" w:rsidP="00310F17">
            <w:pPr>
              <w:pStyle w:val="Title"/>
            </w:pPr>
            <w:r w:rsidRPr="004B323A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72731E4" wp14:editId="473D405A">
                      <wp:simplePos x="0" y="0"/>
                      <wp:positionH relativeFrom="column">
                        <wp:posOffset>-73479</wp:posOffset>
                      </wp:positionH>
                      <wp:positionV relativeFrom="page">
                        <wp:posOffset>1236617</wp:posOffset>
                      </wp:positionV>
                      <wp:extent cx="4506686" cy="6836229"/>
                      <wp:effectExtent l="0" t="0" r="8255" b="31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6686" cy="68362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A9F469" w14:textId="73BC40C0" w:rsidR="004B323A" w:rsidRDefault="004B323A" w:rsidP="004B32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Native of Los Angeles, CA</w:t>
                                  </w:r>
                                </w:p>
                                <w:p w14:paraId="180D0774" w14:textId="77777777" w:rsidR="004B323A" w:rsidRPr="004B323A" w:rsidRDefault="004B323A" w:rsidP="004B32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A121186" w14:textId="77777777" w:rsidR="004B323A" w:rsidRPr="004B323A" w:rsidRDefault="004B323A" w:rsidP="004B32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Married to Patrick Davis</w:t>
                                  </w:r>
                                </w:p>
                                <w:p w14:paraId="036DA751" w14:textId="07B82313" w:rsidR="004B323A" w:rsidRPr="004B323A" w:rsidRDefault="004B323A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 xml:space="preserve">3 sons and </w:t>
                                  </w:r>
                                </w:p>
                                <w:p w14:paraId="1237100F" w14:textId="28028323" w:rsidR="004B323A" w:rsidRPr="004B323A" w:rsidRDefault="004B323A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4 daughters</w:t>
                                  </w:r>
                                </w:p>
                                <w:p w14:paraId="4F9FCE7A" w14:textId="6C2D67D9" w:rsidR="004B323A" w:rsidRDefault="00FA4CF3" w:rsidP="004B32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Registered Nurse – 20 years</w:t>
                                  </w:r>
                                </w:p>
                                <w:p w14:paraId="656FC2C6" w14:textId="52B07FED" w:rsidR="004B323A" w:rsidRDefault="00FA4CF3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Psych Nursing</w:t>
                                  </w:r>
                                </w:p>
                                <w:p w14:paraId="58287878" w14:textId="7FEB212F" w:rsidR="00FA4CF3" w:rsidRDefault="00FA4CF3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Med/Surg</w:t>
                                  </w:r>
                                </w:p>
                                <w:p w14:paraId="7A6501E8" w14:textId="4F0D350F" w:rsidR="00FA4CF3" w:rsidRDefault="00FA4CF3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Ambulatory Care</w:t>
                                  </w:r>
                                </w:p>
                                <w:p w14:paraId="48B96155" w14:textId="43AE6C31" w:rsidR="00FA4CF3" w:rsidRPr="004B323A" w:rsidRDefault="00FA4CF3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Nurse Executive</w:t>
                                  </w:r>
                                </w:p>
                                <w:p w14:paraId="5AC0FA5C" w14:textId="77777777" w:rsidR="004B323A" w:rsidRDefault="004B323A" w:rsidP="004B32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 xml:space="preserve">Adjunct Faculty – </w:t>
                                  </w:r>
                                </w:p>
                                <w:p w14:paraId="1B1AB62F" w14:textId="77777777" w:rsidR="004B323A" w:rsidRPr="004B323A" w:rsidRDefault="004B323A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 xml:space="preserve">Nevada State College </w:t>
                                  </w:r>
                                </w:p>
                                <w:p w14:paraId="1B4EA14F" w14:textId="77777777" w:rsidR="004B323A" w:rsidRDefault="004B323A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College of Southern Nevada</w:t>
                                  </w:r>
                                </w:p>
                                <w:p w14:paraId="30C3BE2D" w14:textId="6C8DE9C8" w:rsidR="004B323A" w:rsidRPr="004B323A" w:rsidRDefault="004B323A" w:rsidP="004B323A">
                                  <w:pPr>
                                    <w:pStyle w:val="ListParagraph"/>
                                    <w:numPr>
                                      <w:ilvl w:val="1"/>
                                      <w:numId w:val="5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RN program</w:t>
                                  </w:r>
                                </w:p>
                                <w:p w14:paraId="33F6F595" w14:textId="77777777" w:rsidR="004B323A" w:rsidRDefault="004B323A" w:rsidP="004B32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Awards</w:t>
                                  </w:r>
                                </w:p>
                                <w:p w14:paraId="606391D2" w14:textId="6C8B382D" w:rsidR="004B323A" w:rsidRPr="004B323A" w:rsidRDefault="004B323A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NOVA Nurse of the year (National Organization of VA Nurses)</w:t>
                                  </w:r>
                                </w:p>
                                <w:p w14:paraId="176D9639" w14:textId="289B3931" w:rsidR="004B323A" w:rsidRDefault="004B323A" w:rsidP="004B32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Member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ships:</w:t>
                                  </w: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65EDC24C" w14:textId="34975A05" w:rsidR="004B323A" w:rsidRPr="00027A1D" w:rsidRDefault="004B323A" w:rsidP="00027A1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27A1D">
                                    <w:rPr>
                                      <w:sz w:val="28"/>
                                      <w:szCs w:val="28"/>
                                    </w:rPr>
                                    <w:t>Black Nurses Rock Las Vegas</w:t>
                                  </w:r>
                                </w:p>
                                <w:p w14:paraId="7242F099" w14:textId="0853A845" w:rsidR="004B323A" w:rsidRPr="00027A1D" w:rsidRDefault="004B323A" w:rsidP="00027A1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27A1D">
                                    <w:rPr>
                                      <w:sz w:val="28"/>
                                      <w:szCs w:val="28"/>
                                    </w:rPr>
                                    <w:t>Alpha Kappa Alpha Sorority, Incorporated</w:t>
                                  </w:r>
                                </w:p>
                                <w:p w14:paraId="0D152116" w14:textId="5ED420D3" w:rsidR="004B323A" w:rsidRPr="00027A1D" w:rsidRDefault="004B323A" w:rsidP="00027A1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27A1D">
                                    <w:rPr>
                                      <w:sz w:val="28"/>
                                      <w:szCs w:val="28"/>
                                    </w:rPr>
                                    <w:t>Chi Eta Phi Sorority, Incorporated</w:t>
                                  </w:r>
                                </w:p>
                                <w:p w14:paraId="0AFC3412" w14:textId="38121422" w:rsidR="004B323A" w:rsidRPr="00027A1D" w:rsidRDefault="004B323A" w:rsidP="00027A1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27A1D">
                                    <w:rPr>
                                      <w:sz w:val="28"/>
                                      <w:szCs w:val="28"/>
                                    </w:rPr>
                                    <w:t>Sigma Theta Tau Nursing Honor Society</w:t>
                                  </w:r>
                                </w:p>
                                <w:p w14:paraId="7EA2F413" w14:textId="2A0D96E0" w:rsidR="004B323A" w:rsidRPr="004B323A" w:rsidRDefault="004B323A" w:rsidP="004B32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Member of New Antioch Christian Fellowship</w:t>
                                  </w:r>
                                </w:p>
                                <w:p w14:paraId="4C7A67C0" w14:textId="51EF9AAC" w:rsidR="004B323A" w:rsidRPr="004B323A" w:rsidRDefault="004B323A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Praise Team</w:t>
                                  </w:r>
                                </w:p>
                                <w:p w14:paraId="0EEB0B7E" w14:textId="56FAA60F" w:rsidR="004B323A" w:rsidRPr="004B323A" w:rsidRDefault="004B323A" w:rsidP="004B323A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Women’s Ministries</w:t>
                                  </w:r>
                                </w:p>
                                <w:p w14:paraId="28B256EF" w14:textId="23B5CE5E" w:rsidR="004B323A" w:rsidRPr="004B323A" w:rsidRDefault="004B323A" w:rsidP="004B32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B323A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731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-5.8pt;margin-top:97.35pt;width:354.85pt;height:538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" stroked="f">
                      <v:textbox>
                        <w:txbxContent>
                          <w:p w14:paraId="03A9F469" w14:textId="73BC40C0" w:rsidR="004B323A" w:rsidRDefault="004B323A" w:rsidP="004B32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Native of Los Angeles, CA</w:t>
                            </w:r>
                          </w:p>
                          <w:p w14:paraId="180D0774" w14:textId="77777777" w:rsidR="004B323A" w:rsidRPr="004B323A" w:rsidRDefault="004B323A" w:rsidP="004B32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121186" w14:textId="77777777" w:rsidR="004B323A" w:rsidRPr="004B323A" w:rsidRDefault="004B323A" w:rsidP="004B32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Married to Patrick Davis</w:t>
                            </w:r>
                          </w:p>
                          <w:p w14:paraId="036DA751" w14:textId="07B82313" w:rsidR="004B323A" w:rsidRPr="004B323A" w:rsidRDefault="004B323A" w:rsidP="004B32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 xml:space="preserve">3 sons and </w:t>
                            </w:r>
                          </w:p>
                          <w:p w14:paraId="1237100F" w14:textId="28028323" w:rsidR="004B323A" w:rsidRPr="004B323A" w:rsidRDefault="004B323A" w:rsidP="004B32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4 daughters</w:t>
                            </w:r>
                          </w:p>
                          <w:p w14:paraId="4F9FCE7A" w14:textId="6C2D67D9" w:rsidR="004B323A" w:rsidRDefault="00FA4CF3" w:rsidP="004B32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Registered Nurse – 20 years</w:t>
                            </w:r>
                          </w:p>
                          <w:p w14:paraId="656FC2C6" w14:textId="52B07FED" w:rsidR="004B323A" w:rsidRDefault="00FA4CF3" w:rsidP="004B32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Psych Nursing</w:t>
                            </w:r>
                          </w:p>
                          <w:p w14:paraId="58287878" w14:textId="7FEB212F" w:rsidR="00FA4CF3" w:rsidRDefault="00FA4CF3" w:rsidP="004B32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Med/Surg</w:t>
                            </w:r>
                          </w:p>
                          <w:p w14:paraId="7A6501E8" w14:textId="4F0D350F" w:rsidR="00FA4CF3" w:rsidRDefault="00FA4CF3" w:rsidP="004B32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Ambulatory Care</w:t>
                            </w:r>
                          </w:p>
                          <w:p w14:paraId="48B96155" w14:textId="43AE6C31" w:rsidR="00FA4CF3" w:rsidRPr="004B323A" w:rsidRDefault="00FA4CF3" w:rsidP="004B32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Nurse Executive</w:t>
                            </w:r>
                          </w:p>
                          <w:p w14:paraId="5AC0FA5C" w14:textId="77777777" w:rsidR="004B323A" w:rsidRDefault="004B323A" w:rsidP="004B32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 xml:space="preserve">Adjunct Faculty – </w:t>
                            </w:r>
                          </w:p>
                          <w:p w14:paraId="1B1AB62F" w14:textId="77777777" w:rsidR="004B323A" w:rsidRPr="004B323A" w:rsidRDefault="004B323A" w:rsidP="004B32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 xml:space="preserve">Nevada State College </w:t>
                            </w:r>
                          </w:p>
                          <w:p w14:paraId="1B4EA14F" w14:textId="77777777" w:rsidR="004B323A" w:rsidRDefault="004B323A" w:rsidP="004B32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College of Southern Nevada</w:t>
                            </w:r>
                          </w:p>
                          <w:p w14:paraId="30C3BE2D" w14:textId="6C8DE9C8" w:rsidR="004B323A" w:rsidRPr="004B323A" w:rsidRDefault="004B323A" w:rsidP="004B323A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RN program</w:t>
                            </w:r>
                          </w:p>
                          <w:p w14:paraId="33F6F595" w14:textId="77777777" w:rsidR="004B323A" w:rsidRDefault="004B323A" w:rsidP="004B32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Awards</w:t>
                            </w:r>
                          </w:p>
                          <w:p w14:paraId="606391D2" w14:textId="6C8B382D" w:rsidR="004B323A" w:rsidRPr="004B323A" w:rsidRDefault="004B323A" w:rsidP="004B32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NOVA Nurse of the year (National Organization of VA Nurses)</w:t>
                            </w:r>
                          </w:p>
                          <w:p w14:paraId="176D9639" w14:textId="289B3931" w:rsidR="004B323A" w:rsidRDefault="004B323A" w:rsidP="004B32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Member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ships:</w:t>
                            </w:r>
                            <w:r w:rsidRPr="004B323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5EDC24C" w14:textId="34975A05" w:rsidR="004B323A" w:rsidRPr="00027A1D" w:rsidRDefault="004B323A" w:rsidP="00027A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27A1D">
                              <w:rPr>
                                <w:sz w:val="28"/>
                                <w:szCs w:val="28"/>
                              </w:rPr>
                              <w:t>Black Nurses Rock Las Vegas</w:t>
                            </w:r>
                          </w:p>
                          <w:p w14:paraId="7242F099" w14:textId="0853A845" w:rsidR="004B323A" w:rsidRPr="00027A1D" w:rsidRDefault="004B323A" w:rsidP="00027A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27A1D">
                              <w:rPr>
                                <w:sz w:val="28"/>
                                <w:szCs w:val="28"/>
                              </w:rPr>
                              <w:t>Alpha Kappa Alpha Sorority, Incorporated</w:t>
                            </w:r>
                          </w:p>
                          <w:p w14:paraId="0D152116" w14:textId="5ED420D3" w:rsidR="004B323A" w:rsidRPr="00027A1D" w:rsidRDefault="004B323A" w:rsidP="00027A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27A1D">
                              <w:rPr>
                                <w:sz w:val="28"/>
                                <w:szCs w:val="28"/>
                              </w:rPr>
                              <w:t>Chi Eta Phi Sorority, Incorporated</w:t>
                            </w:r>
                          </w:p>
                          <w:p w14:paraId="0AFC3412" w14:textId="38121422" w:rsidR="004B323A" w:rsidRPr="00027A1D" w:rsidRDefault="004B323A" w:rsidP="00027A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27A1D">
                              <w:rPr>
                                <w:sz w:val="28"/>
                                <w:szCs w:val="28"/>
                              </w:rPr>
                              <w:t>Sigma Theta Tau Nursing Honor Society</w:t>
                            </w:r>
                          </w:p>
                          <w:p w14:paraId="7EA2F413" w14:textId="2A0D96E0" w:rsidR="004B323A" w:rsidRPr="004B323A" w:rsidRDefault="004B323A" w:rsidP="004B32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Member of New Antioch Christian Fellowship</w:t>
                            </w:r>
                          </w:p>
                          <w:p w14:paraId="4C7A67C0" w14:textId="51EF9AAC" w:rsidR="004B323A" w:rsidRPr="004B323A" w:rsidRDefault="004B323A" w:rsidP="004B32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Praise Team</w:t>
                            </w:r>
                          </w:p>
                          <w:p w14:paraId="0EEB0B7E" w14:textId="56FAA60F" w:rsidR="004B323A" w:rsidRPr="004B323A" w:rsidRDefault="004B323A" w:rsidP="004B32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Women’s Ministries</w:t>
                            </w:r>
                          </w:p>
                          <w:p w14:paraId="28B256EF" w14:textId="23B5CE5E" w:rsidR="004B323A" w:rsidRPr="004B323A" w:rsidRDefault="004B323A" w:rsidP="004B32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323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D7E46">
              <w:t>Dr. Keesha Davis,</w:t>
            </w:r>
            <w:r w:rsidR="003D1B71" w:rsidRPr="00310F17">
              <w:br/>
            </w:r>
            <w:r w:rsidR="003D7E46">
              <w:t>DNP, MPA, RN</w:t>
            </w:r>
          </w:p>
        </w:tc>
      </w:tr>
      <w:tr w:rsidR="003D1B71" w14:paraId="2B97A145" w14:textId="77777777" w:rsidTr="00027A1D">
        <w:trPr>
          <w:trHeight w:val="1616"/>
        </w:trPr>
        <w:tc>
          <w:tcPr>
            <w:tcW w:w="3864" w:type="dxa"/>
            <w:gridSpan w:val="3"/>
            <w:vMerge/>
            <w:tcBorders>
              <w:bottom w:val="nil"/>
            </w:tcBorders>
          </w:tcPr>
          <w:p w14:paraId="6C66AFA1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3" w:type="dxa"/>
            <w:vMerge/>
            <w:tcBorders>
              <w:bottom w:val="nil"/>
            </w:tcBorders>
          </w:tcPr>
          <w:p w14:paraId="3A6C9BA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0" w:type="dxa"/>
            <w:vMerge w:val="restart"/>
            <w:tcBorders>
              <w:bottom w:val="nil"/>
            </w:tcBorders>
            <w:vAlign w:val="bottom"/>
          </w:tcPr>
          <w:p w14:paraId="7D11B69D" w14:textId="783B4BE4" w:rsidR="003D1B71" w:rsidRPr="0056708E" w:rsidRDefault="003D1B71" w:rsidP="00C55FB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4F3162F4" w14:textId="77777777" w:rsidTr="00027A1D">
        <w:trPr>
          <w:trHeight w:val="1184"/>
        </w:trPr>
        <w:tc>
          <w:tcPr>
            <w:tcW w:w="725" w:type="dxa"/>
          </w:tcPr>
          <w:p w14:paraId="73128DD5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39" w:type="dxa"/>
            <w:gridSpan w:val="2"/>
          </w:tcPr>
          <w:p w14:paraId="29D8264E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3" w:type="dxa"/>
            <w:vMerge/>
          </w:tcPr>
          <w:p w14:paraId="644256F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0" w:type="dxa"/>
            <w:vMerge/>
          </w:tcPr>
          <w:p w14:paraId="600F8A16" w14:textId="77777777" w:rsidR="003D1B71" w:rsidRPr="00590471" w:rsidRDefault="003D1B71" w:rsidP="00222466"/>
        </w:tc>
      </w:tr>
      <w:tr w:rsidR="003D1B71" w14:paraId="39D0530B" w14:textId="77777777" w:rsidTr="00027A1D">
        <w:trPr>
          <w:trHeight w:val="552"/>
        </w:trPr>
        <w:tc>
          <w:tcPr>
            <w:tcW w:w="725" w:type="dxa"/>
          </w:tcPr>
          <w:p w14:paraId="34AE193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5" w:type="dxa"/>
            <w:tcMar>
              <w:left w:w="0" w:type="dxa"/>
              <w:right w:w="0" w:type="dxa"/>
            </w:tcMar>
            <w:vAlign w:val="center"/>
          </w:tcPr>
          <w:p w14:paraId="160AF089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1F0F16" wp14:editId="6B929B4D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BBEAA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4" w:type="dxa"/>
            <w:vAlign w:val="center"/>
          </w:tcPr>
          <w:p w14:paraId="3CBA742A" w14:textId="08729C61" w:rsidR="003D1B71" w:rsidRPr="00380FD1" w:rsidRDefault="003D7E46" w:rsidP="00380FD1">
            <w:pPr>
              <w:pStyle w:val="Information"/>
            </w:pPr>
            <w:r>
              <w:t>6916 Cedar Basin Avenue</w:t>
            </w:r>
          </w:p>
          <w:p w14:paraId="5807322B" w14:textId="6311542E" w:rsidR="003D1B71" w:rsidRPr="00380FD1" w:rsidRDefault="003D7E46" w:rsidP="00380FD1">
            <w:pPr>
              <w:pStyle w:val="Information"/>
            </w:pPr>
            <w:r>
              <w:t>Las Vegas, NV 89142</w:t>
            </w:r>
          </w:p>
        </w:tc>
        <w:tc>
          <w:tcPr>
            <w:tcW w:w="253" w:type="dxa"/>
            <w:vMerge/>
          </w:tcPr>
          <w:p w14:paraId="271C7D5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0" w:type="dxa"/>
            <w:vMerge/>
          </w:tcPr>
          <w:p w14:paraId="0B00D3F7" w14:textId="77777777" w:rsidR="003D1B71" w:rsidRDefault="003D1B71" w:rsidP="005801E5">
            <w:pPr>
              <w:pStyle w:val="Heading1"/>
            </w:pPr>
          </w:p>
        </w:tc>
      </w:tr>
      <w:tr w:rsidR="003D1B71" w14:paraId="41F32729" w14:textId="77777777" w:rsidTr="00027A1D">
        <w:trPr>
          <w:trHeight w:val="186"/>
        </w:trPr>
        <w:tc>
          <w:tcPr>
            <w:tcW w:w="725" w:type="dxa"/>
          </w:tcPr>
          <w:p w14:paraId="080E9C33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39" w:type="dxa"/>
            <w:gridSpan w:val="2"/>
            <w:vAlign w:val="center"/>
          </w:tcPr>
          <w:p w14:paraId="338B03C8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3" w:type="dxa"/>
            <w:vMerge/>
          </w:tcPr>
          <w:p w14:paraId="771CCC6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0" w:type="dxa"/>
            <w:vMerge/>
          </w:tcPr>
          <w:p w14:paraId="26DB30FD" w14:textId="77777777" w:rsidR="003D1B71" w:rsidRDefault="003D1B71" w:rsidP="005801E5">
            <w:pPr>
              <w:pStyle w:val="Heading1"/>
            </w:pPr>
          </w:p>
        </w:tc>
      </w:tr>
      <w:tr w:rsidR="003D1B71" w14:paraId="53C0FC0C" w14:textId="77777777" w:rsidTr="00027A1D">
        <w:trPr>
          <w:trHeight w:val="634"/>
        </w:trPr>
        <w:tc>
          <w:tcPr>
            <w:tcW w:w="725" w:type="dxa"/>
          </w:tcPr>
          <w:p w14:paraId="2832342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5" w:type="dxa"/>
            <w:tcMar>
              <w:left w:w="0" w:type="dxa"/>
              <w:right w:w="0" w:type="dxa"/>
            </w:tcMar>
            <w:vAlign w:val="center"/>
          </w:tcPr>
          <w:p w14:paraId="290770FF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5CD0C8" wp14:editId="6DC2739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DFBA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4" w:type="dxa"/>
            <w:vAlign w:val="center"/>
          </w:tcPr>
          <w:p w14:paraId="1D869C4A" w14:textId="13C53A1D" w:rsidR="003D1B71" w:rsidRPr="00380FD1" w:rsidRDefault="003D7E46" w:rsidP="00380FD1">
            <w:pPr>
              <w:pStyle w:val="Information"/>
            </w:pPr>
            <w:r>
              <w:t>3</w:t>
            </w:r>
            <w:r w:rsidR="00027A1D">
              <w:t>2</w:t>
            </w:r>
            <w:r>
              <w:t>3.973.8606</w:t>
            </w:r>
          </w:p>
        </w:tc>
        <w:tc>
          <w:tcPr>
            <w:tcW w:w="253" w:type="dxa"/>
            <w:vMerge/>
          </w:tcPr>
          <w:p w14:paraId="5026787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0" w:type="dxa"/>
            <w:vMerge/>
          </w:tcPr>
          <w:p w14:paraId="6EE7F578" w14:textId="77777777" w:rsidR="003D1B71" w:rsidRDefault="003D1B71" w:rsidP="005801E5">
            <w:pPr>
              <w:pStyle w:val="Heading1"/>
            </w:pPr>
          </w:p>
        </w:tc>
      </w:tr>
      <w:tr w:rsidR="003D1B71" w14:paraId="71F60851" w14:textId="77777777" w:rsidTr="00027A1D">
        <w:trPr>
          <w:trHeight w:val="186"/>
        </w:trPr>
        <w:tc>
          <w:tcPr>
            <w:tcW w:w="725" w:type="dxa"/>
          </w:tcPr>
          <w:p w14:paraId="2D923127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39" w:type="dxa"/>
            <w:gridSpan w:val="2"/>
            <w:vAlign w:val="center"/>
          </w:tcPr>
          <w:p w14:paraId="5C74620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3" w:type="dxa"/>
            <w:vMerge/>
          </w:tcPr>
          <w:p w14:paraId="77E0D37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0" w:type="dxa"/>
            <w:vMerge/>
          </w:tcPr>
          <w:p w14:paraId="071CABC3" w14:textId="77777777" w:rsidR="003D1B71" w:rsidRDefault="003D1B71" w:rsidP="005801E5">
            <w:pPr>
              <w:pStyle w:val="Heading1"/>
            </w:pPr>
          </w:p>
        </w:tc>
      </w:tr>
      <w:tr w:rsidR="003D1B71" w14:paraId="75249BB6" w14:textId="77777777" w:rsidTr="00027A1D">
        <w:trPr>
          <w:trHeight w:val="644"/>
        </w:trPr>
        <w:tc>
          <w:tcPr>
            <w:tcW w:w="725" w:type="dxa"/>
          </w:tcPr>
          <w:p w14:paraId="06A9F94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5" w:type="dxa"/>
            <w:tcMar>
              <w:left w:w="0" w:type="dxa"/>
              <w:right w:w="0" w:type="dxa"/>
            </w:tcMar>
            <w:vAlign w:val="center"/>
          </w:tcPr>
          <w:p w14:paraId="41CCB0FF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D8D665" wp14:editId="34A5D49B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746AA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4" w:type="dxa"/>
            <w:vAlign w:val="center"/>
          </w:tcPr>
          <w:p w14:paraId="64AEF3D0" w14:textId="223E16C0" w:rsidR="003D1B71" w:rsidRPr="00380FD1" w:rsidRDefault="003D7E46" w:rsidP="00380FD1">
            <w:pPr>
              <w:pStyle w:val="Information"/>
            </w:pPr>
            <w:r>
              <w:t>Songbyrd1908@gmail.com</w:t>
            </w:r>
          </w:p>
        </w:tc>
        <w:tc>
          <w:tcPr>
            <w:tcW w:w="253" w:type="dxa"/>
            <w:vMerge/>
          </w:tcPr>
          <w:p w14:paraId="26CC4FD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0" w:type="dxa"/>
            <w:vMerge/>
          </w:tcPr>
          <w:p w14:paraId="07201725" w14:textId="77777777" w:rsidR="003D1B71" w:rsidRDefault="003D1B71" w:rsidP="005801E5">
            <w:pPr>
              <w:pStyle w:val="Heading1"/>
            </w:pPr>
          </w:p>
        </w:tc>
      </w:tr>
      <w:tr w:rsidR="003D1B71" w14:paraId="4A2FEDB9" w14:textId="77777777" w:rsidTr="00027A1D">
        <w:trPr>
          <w:trHeight w:val="177"/>
        </w:trPr>
        <w:tc>
          <w:tcPr>
            <w:tcW w:w="725" w:type="dxa"/>
          </w:tcPr>
          <w:p w14:paraId="18769AF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39" w:type="dxa"/>
            <w:gridSpan w:val="2"/>
            <w:vAlign w:val="center"/>
          </w:tcPr>
          <w:p w14:paraId="1922D2EA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3" w:type="dxa"/>
            <w:vMerge/>
          </w:tcPr>
          <w:p w14:paraId="680219C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0" w:type="dxa"/>
            <w:vMerge/>
          </w:tcPr>
          <w:p w14:paraId="33A48931" w14:textId="77777777" w:rsidR="003D1B71" w:rsidRDefault="003D1B71" w:rsidP="005801E5">
            <w:pPr>
              <w:pStyle w:val="Heading1"/>
            </w:pPr>
          </w:p>
        </w:tc>
      </w:tr>
      <w:tr w:rsidR="003D1B71" w14:paraId="6DBC75C5" w14:textId="77777777" w:rsidTr="00027A1D">
        <w:trPr>
          <w:trHeight w:val="644"/>
        </w:trPr>
        <w:tc>
          <w:tcPr>
            <w:tcW w:w="725" w:type="dxa"/>
          </w:tcPr>
          <w:p w14:paraId="2BBFB2A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5" w:type="dxa"/>
            <w:tcMar>
              <w:left w:w="0" w:type="dxa"/>
              <w:right w:w="0" w:type="dxa"/>
            </w:tcMar>
            <w:vAlign w:val="center"/>
          </w:tcPr>
          <w:p w14:paraId="74350EA6" w14:textId="79049C94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4" w:type="dxa"/>
            <w:vAlign w:val="center"/>
          </w:tcPr>
          <w:p w14:paraId="327FE4AD" w14:textId="6CCFBFF9" w:rsidR="003D1B71" w:rsidRPr="00380FD1" w:rsidRDefault="003D1B71" w:rsidP="00380FD1">
            <w:pPr>
              <w:pStyle w:val="Information"/>
            </w:pPr>
          </w:p>
        </w:tc>
        <w:tc>
          <w:tcPr>
            <w:tcW w:w="253" w:type="dxa"/>
            <w:vMerge/>
          </w:tcPr>
          <w:p w14:paraId="6F7489C0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60" w:type="dxa"/>
            <w:vMerge/>
          </w:tcPr>
          <w:p w14:paraId="64D580D6" w14:textId="77777777" w:rsidR="003D1B71" w:rsidRDefault="003D1B71" w:rsidP="005801E5">
            <w:pPr>
              <w:pStyle w:val="Heading1"/>
            </w:pPr>
          </w:p>
        </w:tc>
      </w:tr>
      <w:tr w:rsidR="003D1B71" w14:paraId="33458F85" w14:textId="77777777" w:rsidTr="00027A1D">
        <w:trPr>
          <w:trHeight w:val="2490"/>
        </w:trPr>
        <w:tc>
          <w:tcPr>
            <w:tcW w:w="725" w:type="dxa"/>
          </w:tcPr>
          <w:p w14:paraId="71FEF336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39" w:type="dxa"/>
            <w:gridSpan w:val="2"/>
          </w:tcPr>
          <w:p w14:paraId="5CC54724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3" w:type="dxa"/>
          </w:tcPr>
          <w:p w14:paraId="174718E8" w14:textId="77777777" w:rsidR="003D1B71" w:rsidRDefault="003D1B71" w:rsidP="00222466"/>
        </w:tc>
        <w:tc>
          <w:tcPr>
            <w:tcW w:w="6660" w:type="dxa"/>
            <w:vMerge/>
          </w:tcPr>
          <w:p w14:paraId="1D93342E" w14:textId="77777777" w:rsidR="003D1B71" w:rsidRDefault="003D1B71" w:rsidP="00222466"/>
        </w:tc>
      </w:tr>
    </w:tbl>
    <w:p w14:paraId="0E9FADBF" w14:textId="77777777" w:rsidR="007F5B63" w:rsidRPr="00CE1E3D" w:rsidRDefault="007F5B63" w:rsidP="006D79A8">
      <w:pPr>
        <w:pStyle w:val="BodyText"/>
      </w:pPr>
      <w:bookmarkStart w:id="0" w:name="_GoBack"/>
      <w:bookmarkEnd w:id="0"/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7C9F7" w14:textId="77777777" w:rsidR="00283102" w:rsidRDefault="00283102" w:rsidP="00590471">
      <w:r>
        <w:separator/>
      </w:r>
    </w:p>
  </w:endnote>
  <w:endnote w:type="continuationSeparator" w:id="0">
    <w:p w14:paraId="269DD0CB" w14:textId="77777777" w:rsidR="00283102" w:rsidRDefault="0028310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95F39" w14:textId="77777777" w:rsidR="00283102" w:rsidRDefault="00283102" w:rsidP="00590471">
      <w:r>
        <w:separator/>
      </w:r>
    </w:p>
  </w:footnote>
  <w:footnote w:type="continuationSeparator" w:id="0">
    <w:p w14:paraId="73AC9DAA" w14:textId="77777777" w:rsidR="00283102" w:rsidRDefault="0028310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4AB93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D96F6DD" wp14:editId="6389615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E64FB6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719AB"/>
    <w:multiLevelType w:val="hybridMultilevel"/>
    <w:tmpl w:val="32844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55B66"/>
    <w:multiLevelType w:val="hybridMultilevel"/>
    <w:tmpl w:val="340E7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04747"/>
    <w:multiLevelType w:val="hybridMultilevel"/>
    <w:tmpl w:val="D5965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E46"/>
    <w:rsid w:val="00027A1D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83102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D7E46"/>
    <w:rsid w:val="004B323A"/>
    <w:rsid w:val="004E158A"/>
    <w:rsid w:val="004E66CA"/>
    <w:rsid w:val="004F042D"/>
    <w:rsid w:val="00565C77"/>
    <w:rsid w:val="0056708E"/>
    <w:rsid w:val="005801E5"/>
    <w:rsid w:val="00590471"/>
    <w:rsid w:val="005A39C7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55FBB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A4CF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6B64A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link w:val="NoSpacingChar"/>
    <w:uiPriority w:val="1"/>
    <w:qFormat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NoSpacingChar">
    <w:name w:val="No Spacing Char"/>
    <w:basedOn w:val="DefaultParagraphFont"/>
    <w:link w:val="NoSpacing"/>
    <w:uiPriority w:val="1"/>
    <w:rsid w:val="004B323A"/>
    <w:rPr>
      <w:rFonts w:cs="Georgia"/>
      <w:sz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gByrd\AppData\Local\Microsoft\Office\16.0\DTS\en-US%7b400FC7F7-F0FE-4478-AF05-958147572B7E%7d\%7b01465699-DF42-4621-BC7B-F6014FC3C7E9%7dtf781288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{01465699-DF42-4621-BC7B-F6014FC3C7E9}tf78128832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2020-01-14T04:45:00Z</dcterms:created>
  <dcterms:modified xsi:type="dcterms:W3CDTF">2020-01-14T05:58:00Z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